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3E7" w:rsidRPr="007B1874" w:rsidRDefault="004C6D22" w:rsidP="00407754">
      <w:pPr>
        <w:jc w:val="center"/>
        <w:rPr>
          <w:b/>
          <w:sz w:val="36"/>
          <w:szCs w:val="44"/>
        </w:rPr>
      </w:pPr>
      <w:r w:rsidRPr="007B1874">
        <w:rPr>
          <w:rFonts w:hint="eastAsia"/>
          <w:b/>
          <w:sz w:val="36"/>
          <w:szCs w:val="44"/>
        </w:rPr>
        <w:t>小川村職員採用試験受験申込書</w:t>
      </w:r>
    </w:p>
    <w:p w:rsidR="00252616" w:rsidRDefault="00252616" w:rsidP="000D6293"/>
    <w:p w:rsidR="00252616" w:rsidRDefault="00252616" w:rsidP="000D6293"/>
    <w:p w:rsidR="004C6D22" w:rsidRDefault="00C9239D" w:rsidP="00407754">
      <w:pPr>
        <w:jc w:val="right"/>
      </w:pPr>
      <w:r>
        <w:rPr>
          <w:rFonts w:hint="eastAsia"/>
        </w:rPr>
        <w:t>令和</w:t>
      </w:r>
      <w:r w:rsidR="00CC7184">
        <w:rPr>
          <w:rFonts w:hint="eastAsia"/>
        </w:rPr>
        <w:t xml:space="preserve">　　　</w:t>
      </w:r>
      <w:r w:rsidR="004C6D22">
        <w:rPr>
          <w:rFonts w:hint="eastAsia"/>
        </w:rPr>
        <w:t xml:space="preserve">年　　</w:t>
      </w:r>
      <w:r w:rsidR="007B1874">
        <w:rPr>
          <w:rFonts w:hint="eastAsia"/>
        </w:rPr>
        <w:t xml:space="preserve">　</w:t>
      </w:r>
      <w:r w:rsidR="004C6D22">
        <w:rPr>
          <w:rFonts w:hint="eastAsia"/>
        </w:rPr>
        <w:t xml:space="preserve">月　</w:t>
      </w:r>
      <w:r w:rsidR="007B1874">
        <w:rPr>
          <w:rFonts w:hint="eastAsia"/>
        </w:rPr>
        <w:t xml:space="preserve">　</w:t>
      </w:r>
      <w:r w:rsidR="004C6D22">
        <w:rPr>
          <w:rFonts w:hint="eastAsia"/>
        </w:rPr>
        <w:t xml:space="preserve">　日</w:t>
      </w:r>
    </w:p>
    <w:p w:rsidR="004C6D22" w:rsidRDefault="004C6D22"/>
    <w:p w:rsidR="007B1874" w:rsidRDefault="007B1874"/>
    <w:p w:rsidR="004C6D22" w:rsidRDefault="007B1874">
      <w:r>
        <w:rPr>
          <w:rFonts w:hint="eastAsia"/>
        </w:rPr>
        <w:t xml:space="preserve">　</w:t>
      </w:r>
      <w:r w:rsidR="004C6D22">
        <w:rPr>
          <w:rFonts w:hint="eastAsia"/>
        </w:rPr>
        <w:t>小川村長</w:t>
      </w:r>
      <w:r>
        <w:rPr>
          <w:rFonts w:hint="eastAsia"/>
        </w:rPr>
        <w:t xml:space="preserve">　</w:t>
      </w:r>
      <w:r w:rsidR="007334CA">
        <w:rPr>
          <w:rFonts w:hint="eastAsia"/>
        </w:rPr>
        <w:t>染 野 隆 嗣</w:t>
      </w:r>
      <w:r w:rsidR="004C6D22">
        <w:rPr>
          <w:rFonts w:hint="eastAsia"/>
        </w:rPr>
        <w:t xml:space="preserve">　</w:t>
      </w:r>
      <w:r w:rsidR="007334CA">
        <w:rPr>
          <w:rFonts w:hint="eastAsia"/>
        </w:rPr>
        <w:t xml:space="preserve"> </w:t>
      </w:r>
      <w:r w:rsidR="004C6D22">
        <w:rPr>
          <w:rFonts w:hint="eastAsia"/>
        </w:rPr>
        <w:t>様</w:t>
      </w:r>
    </w:p>
    <w:p w:rsidR="004C6D22" w:rsidRPr="007334CA" w:rsidRDefault="004C6D22"/>
    <w:p w:rsidR="007B1874" w:rsidRDefault="007B1874"/>
    <w:p w:rsidR="004C6D22" w:rsidRDefault="004C6D22" w:rsidP="007B1874">
      <w:pPr>
        <w:ind w:firstLineChars="1143" w:firstLine="2743"/>
      </w:pPr>
      <w:r>
        <w:rPr>
          <w:rFonts w:hint="eastAsia"/>
        </w:rPr>
        <w:t>申込者</w:t>
      </w:r>
      <w:r w:rsidR="00252616">
        <w:rPr>
          <w:rFonts w:hint="eastAsia"/>
        </w:rPr>
        <w:t xml:space="preserve">　　</w:t>
      </w:r>
      <w:r w:rsidRPr="00A61DB0">
        <w:rPr>
          <w:rFonts w:hint="eastAsia"/>
          <w:u w:val="single"/>
        </w:rPr>
        <w:t>住</w:t>
      </w:r>
      <w:r w:rsidR="00407754" w:rsidRPr="00A61DB0">
        <w:rPr>
          <w:rFonts w:hint="eastAsia"/>
          <w:u w:val="single"/>
        </w:rPr>
        <w:t xml:space="preserve">　　</w:t>
      </w:r>
      <w:r w:rsidRPr="00A61DB0">
        <w:rPr>
          <w:rFonts w:hint="eastAsia"/>
          <w:u w:val="single"/>
        </w:rPr>
        <w:t>所</w:t>
      </w:r>
      <w:r w:rsidR="00A61DB0">
        <w:rPr>
          <w:rFonts w:hint="eastAsia"/>
          <w:u w:val="single"/>
        </w:rPr>
        <w:t xml:space="preserve">　　　　　　　　　</w:t>
      </w:r>
      <w:r w:rsidR="007B1874">
        <w:rPr>
          <w:rFonts w:hint="eastAsia"/>
          <w:u w:val="single"/>
        </w:rPr>
        <w:t xml:space="preserve">　　</w:t>
      </w:r>
      <w:r w:rsidR="00A61DB0">
        <w:rPr>
          <w:rFonts w:hint="eastAsia"/>
          <w:u w:val="single"/>
        </w:rPr>
        <w:t xml:space="preserve">　　　　　　</w:t>
      </w:r>
    </w:p>
    <w:p w:rsidR="00252616" w:rsidRDefault="00252616" w:rsidP="00252616">
      <w:pPr>
        <w:ind w:leftChars="1535" w:left="3684"/>
      </w:pPr>
    </w:p>
    <w:p w:rsidR="00A61DB0" w:rsidRPr="00A61DB0" w:rsidRDefault="00A61DB0" w:rsidP="00A61DB0">
      <w:pPr>
        <w:ind w:leftChars="1358" w:left="3259" w:right="-1" w:firstLineChars="276" w:firstLine="662"/>
        <w:rPr>
          <w:color w:val="BFBFBF" w:themeColor="background1" w:themeShade="BF"/>
          <w:u w:val="single"/>
        </w:rPr>
      </w:pPr>
      <w:r w:rsidRPr="00A61DB0">
        <w:rPr>
          <w:rFonts w:hint="eastAsia"/>
          <w:u w:val="single"/>
        </w:rPr>
        <w:t xml:space="preserve">氏　　名　　　　　　　　　</w:t>
      </w:r>
      <w:r w:rsidR="007B1874">
        <w:rPr>
          <w:rFonts w:hint="eastAsia"/>
          <w:u w:val="single"/>
        </w:rPr>
        <w:t xml:space="preserve">　　　</w:t>
      </w:r>
      <w:r w:rsidRPr="00A61DB0">
        <w:rPr>
          <w:rFonts w:hint="eastAsia"/>
          <w:u w:val="single"/>
        </w:rPr>
        <w:t xml:space="preserve">　　　</w:t>
      </w:r>
      <w:r w:rsidR="00C9239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:rsidR="00A61DB0" w:rsidRDefault="00A61DB0" w:rsidP="00A61DB0">
      <w:pPr>
        <w:ind w:leftChars="1358" w:left="3259" w:firstLineChars="276" w:firstLine="662"/>
      </w:pPr>
    </w:p>
    <w:p w:rsidR="004C6D22" w:rsidRPr="00A61DB0" w:rsidRDefault="007B1874" w:rsidP="00A61DB0">
      <w:pPr>
        <w:ind w:leftChars="1358" w:left="3259" w:firstLineChars="276" w:firstLine="662"/>
        <w:rPr>
          <w:u w:val="single"/>
        </w:rPr>
      </w:pPr>
      <w:r>
        <w:rPr>
          <w:rFonts w:hint="eastAsia"/>
          <w:u w:val="single"/>
        </w:rPr>
        <w:t>連 絡 先</w:t>
      </w:r>
      <w:r w:rsidR="00A61DB0" w:rsidRPr="00A61DB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A61DB0" w:rsidRPr="00A61DB0">
        <w:rPr>
          <w:rFonts w:hint="eastAsia"/>
          <w:u w:val="single"/>
        </w:rPr>
        <w:t xml:space="preserve">　　　　　　　　　　　　</w:t>
      </w:r>
      <w:r w:rsidR="00A61DB0">
        <w:rPr>
          <w:rFonts w:hint="eastAsia"/>
          <w:u w:val="single"/>
        </w:rPr>
        <w:t xml:space="preserve">　</w:t>
      </w:r>
      <w:r w:rsidR="00A61DB0" w:rsidRPr="00A61DB0">
        <w:rPr>
          <w:rFonts w:hint="eastAsia"/>
          <w:u w:val="single"/>
        </w:rPr>
        <w:t xml:space="preserve">　</w:t>
      </w:r>
    </w:p>
    <w:p w:rsidR="00407754" w:rsidRPr="007B1874" w:rsidRDefault="00407754" w:rsidP="00A61DB0">
      <w:pPr>
        <w:ind w:leftChars="1358" w:left="3259" w:right="960" w:firstLineChars="276" w:firstLine="662"/>
      </w:pPr>
    </w:p>
    <w:p w:rsidR="004C6D22" w:rsidRPr="00A61DB0" w:rsidRDefault="004C6D22" w:rsidP="00A61DB0">
      <w:pPr>
        <w:ind w:leftChars="1358" w:left="3259" w:right="-1" w:firstLineChars="276" w:firstLine="662"/>
        <w:rPr>
          <w:u w:val="single"/>
        </w:rPr>
      </w:pPr>
      <w:r w:rsidRPr="00A61DB0">
        <w:rPr>
          <w:rFonts w:hint="eastAsia"/>
          <w:u w:val="single"/>
        </w:rPr>
        <w:t>生年月日</w:t>
      </w:r>
      <w:r w:rsidR="00407754" w:rsidRPr="00A61DB0">
        <w:rPr>
          <w:rFonts w:hint="eastAsia"/>
          <w:u w:val="single"/>
        </w:rPr>
        <w:t xml:space="preserve">　　　　　</w:t>
      </w:r>
      <w:r w:rsidR="00A61DB0" w:rsidRPr="00A61DB0">
        <w:rPr>
          <w:rFonts w:hint="eastAsia"/>
          <w:u w:val="single"/>
        </w:rPr>
        <w:t xml:space="preserve">　</w:t>
      </w:r>
      <w:r w:rsidR="007B1874">
        <w:rPr>
          <w:rFonts w:hint="eastAsia"/>
          <w:u w:val="single"/>
        </w:rPr>
        <w:t xml:space="preserve">　</w:t>
      </w:r>
      <w:r w:rsidR="00407754" w:rsidRPr="00A61DB0">
        <w:rPr>
          <w:rFonts w:hint="eastAsia"/>
          <w:u w:val="single"/>
        </w:rPr>
        <w:t>年</w:t>
      </w:r>
      <w:r w:rsidR="00A61DB0">
        <w:rPr>
          <w:rFonts w:hint="eastAsia"/>
          <w:u w:val="single"/>
        </w:rPr>
        <w:t xml:space="preserve">　　</w:t>
      </w:r>
      <w:r w:rsidR="007B1874">
        <w:rPr>
          <w:rFonts w:hint="eastAsia"/>
          <w:u w:val="single"/>
        </w:rPr>
        <w:t xml:space="preserve">　</w:t>
      </w:r>
      <w:r w:rsidR="00407754" w:rsidRPr="00A61DB0">
        <w:rPr>
          <w:rFonts w:hint="eastAsia"/>
          <w:u w:val="single"/>
        </w:rPr>
        <w:t xml:space="preserve">月　　</w:t>
      </w:r>
      <w:r w:rsidR="007B1874">
        <w:rPr>
          <w:rFonts w:hint="eastAsia"/>
          <w:u w:val="single"/>
        </w:rPr>
        <w:t xml:space="preserve">　</w:t>
      </w:r>
      <w:r w:rsidR="00407754" w:rsidRPr="00A61DB0">
        <w:rPr>
          <w:rFonts w:hint="eastAsia"/>
          <w:u w:val="single"/>
        </w:rPr>
        <w:t>日生</w:t>
      </w:r>
    </w:p>
    <w:p w:rsidR="004C6D22" w:rsidRDefault="004C6D22"/>
    <w:p w:rsidR="007B1874" w:rsidRDefault="007B1874"/>
    <w:p w:rsidR="007B1874" w:rsidRDefault="007B1874"/>
    <w:p w:rsidR="004C6D22" w:rsidRDefault="007B1874">
      <w:r>
        <w:rPr>
          <w:rFonts w:hint="eastAsia"/>
        </w:rPr>
        <w:t xml:space="preserve">　</w:t>
      </w:r>
      <w:r w:rsidR="00C9239D">
        <w:rPr>
          <w:rFonts w:hint="eastAsia"/>
        </w:rPr>
        <w:t>令和</w:t>
      </w:r>
      <w:r w:rsidR="009F62F1">
        <w:rPr>
          <w:rFonts w:hint="eastAsia"/>
        </w:rPr>
        <w:t>８</w:t>
      </w:r>
      <w:r w:rsidR="00DA477B">
        <w:rPr>
          <w:rFonts w:hint="eastAsia"/>
        </w:rPr>
        <w:t>年度</w:t>
      </w:r>
      <w:r w:rsidR="00C9239D">
        <w:rPr>
          <w:rFonts w:hint="eastAsia"/>
        </w:rPr>
        <w:t xml:space="preserve">　</w:t>
      </w:r>
      <w:r w:rsidR="004C6D22">
        <w:rPr>
          <w:rFonts w:hint="eastAsia"/>
        </w:rPr>
        <w:t>小川村職員採用試験を受験したいので申込みます。</w:t>
      </w:r>
    </w:p>
    <w:p w:rsidR="007B1874" w:rsidRDefault="007B1874"/>
    <w:p w:rsidR="007B1874" w:rsidRDefault="007B1874"/>
    <w:p w:rsidR="007B1874" w:rsidRPr="007B1874" w:rsidRDefault="007B1874"/>
    <w:p w:rsidR="004C6D22" w:rsidRDefault="004C6D22" w:rsidP="00407754">
      <w:pPr>
        <w:jc w:val="center"/>
      </w:pPr>
      <w:r>
        <w:rPr>
          <w:rFonts w:hint="eastAsia"/>
        </w:rPr>
        <w:t>記</w:t>
      </w:r>
    </w:p>
    <w:p w:rsidR="004C6D22" w:rsidRDefault="004C6D22"/>
    <w:p w:rsidR="007B1874" w:rsidRDefault="007B1874"/>
    <w:p w:rsidR="004C6D22" w:rsidRDefault="004C6D22">
      <w:r>
        <w:rPr>
          <w:rFonts w:hint="eastAsia"/>
        </w:rPr>
        <w:t xml:space="preserve">１）受験職種　　</w:t>
      </w:r>
      <w:r w:rsidR="009F62F1">
        <w:rPr>
          <w:rFonts w:hint="eastAsia"/>
        </w:rPr>
        <w:t>保健師</w:t>
      </w:r>
    </w:p>
    <w:p w:rsidR="00DA477B" w:rsidRDefault="00DA477B"/>
    <w:p w:rsidR="007B1874" w:rsidRDefault="00DA477B">
      <w:r>
        <w:rPr>
          <w:rFonts w:hint="eastAsia"/>
        </w:rPr>
        <w:t>３</w:t>
      </w:r>
      <w:r w:rsidR="004C6D22">
        <w:rPr>
          <w:rFonts w:hint="eastAsia"/>
        </w:rPr>
        <w:t>）添付書類</w:t>
      </w:r>
    </w:p>
    <w:p w:rsidR="004C6D22" w:rsidRDefault="00407754">
      <w:r>
        <w:rPr>
          <w:rFonts w:hint="eastAsia"/>
        </w:rPr>
        <w:t xml:space="preserve">　ア</w:t>
      </w:r>
      <w:r w:rsidR="00433D41">
        <w:rPr>
          <w:rFonts w:hint="eastAsia"/>
        </w:rPr>
        <w:t xml:space="preserve">　</w:t>
      </w:r>
      <w:r w:rsidR="004C6D22">
        <w:rPr>
          <w:rFonts w:hint="eastAsia"/>
        </w:rPr>
        <w:t>履歴書</w:t>
      </w:r>
      <w:r w:rsidR="000C3E9B">
        <w:rPr>
          <w:rFonts w:hint="eastAsia"/>
        </w:rPr>
        <w:t>（写真添付）</w:t>
      </w:r>
    </w:p>
    <w:p w:rsidR="004C6D22" w:rsidRDefault="00407754">
      <w:r>
        <w:rPr>
          <w:rFonts w:hint="eastAsia"/>
        </w:rPr>
        <w:t xml:space="preserve">　</w:t>
      </w:r>
      <w:r w:rsidR="000C3E9B">
        <w:rPr>
          <w:rFonts w:hint="eastAsia"/>
        </w:rPr>
        <w:t>イ</w:t>
      </w:r>
      <w:r w:rsidR="00433D41">
        <w:rPr>
          <w:rFonts w:hint="eastAsia"/>
        </w:rPr>
        <w:t xml:space="preserve">　</w:t>
      </w:r>
      <w:r w:rsidR="009F62F1">
        <w:rPr>
          <w:rFonts w:hint="eastAsia"/>
        </w:rPr>
        <w:t>保健師</w:t>
      </w:r>
      <w:r w:rsidR="004F34BA">
        <w:rPr>
          <w:rFonts w:hint="eastAsia"/>
        </w:rPr>
        <w:t>免許の写し</w:t>
      </w:r>
      <w:r w:rsidR="00B92871">
        <w:rPr>
          <w:rFonts w:hint="eastAsia"/>
        </w:rPr>
        <w:t>または</w:t>
      </w:r>
      <w:r w:rsidR="00EE13F9">
        <w:rPr>
          <w:rFonts w:hint="eastAsia"/>
        </w:rPr>
        <w:t>卒業見込み</w:t>
      </w:r>
      <w:bookmarkStart w:id="0" w:name="_GoBack"/>
      <w:bookmarkEnd w:id="0"/>
      <w:r w:rsidR="00B92871">
        <w:rPr>
          <w:rFonts w:hint="eastAsia"/>
        </w:rPr>
        <w:t>証明書</w:t>
      </w:r>
    </w:p>
    <w:sectPr w:rsidR="004C6D22" w:rsidSect="007B1874">
      <w:pgSz w:w="11906" w:h="16838" w:code="9"/>
      <w:pgMar w:top="1418" w:right="1134" w:bottom="1134" w:left="1418" w:header="851" w:footer="992" w:gutter="0"/>
      <w:cols w:space="425"/>
      <w:docGrid w:linePitch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F54" w:rsidRDefault="00173F54" w:rsidP="00AE7CFE">
      <w:r>
        <w:separator/>
      </w:r>
    </w:p>
  </w:endnote>
  <w:endnote w:type="continuationSeparator" w:id="0">
    <w:p w:rsidR="00173F54" w:rsidRDefault="00173F54" w:rsidP="00AE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F54" w:rsidRDefault="00173F54" w:rsidP="00AE7CFE">
      <w:r>
        <w:separator/>
      </w:r>
    </w:p>
  </w:footnote>
  <w:footnote w:type="continuationSeparator" w:id="0">
    <w:p w:rsidR="00173F54" w:rsidRDefault="00173F54" w:rsidP="00AE7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attachedTemplate r:id="rId1"/>
  <w:defaultTabStop w:val="840"/>
  <w:drawingGridHorizontalSpacing w:val="120"/>
  <w:drawingGridVerticalSpacing w:val="4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54"/>
    <w:rsid w:val="00002804"/>
    <w:rsid w:val="000C3E9B"/>
    <w:rsid w:val="000D6293"/>
    <w:rsid w:val="00173F54"/>
    <w:rsid w:val="00196510"/>
    <w:rsid w:val="001F0F84"/>
    <w:rsid w:val="00217AE9"/>
    <w:rsid w:val="00252616"/>
    <w:rsid w:val="002A5736"/>
    <w:rsid w:val="00351F53"/>
    <w:rsid w:val="003F118E"/>
    <w:rsid w:val="00403E62"/>
    <w:rsid w:val="00407754"/>
    <w:rsid w:val="004117D4"/>
    <w:rsid w:val="00421B1C"/>
    <w:rsid w:val="00424B7E"/>
    <w:rsid w:val="00433D41"/>
    <w:rsid w:val="00455F3B"/>
    <w:rsid w:val="004816F3"/>
    <w:rsid w:val="004C6D22"/>
    <w:rsid w:val="004F34BA"/>
    <w:rsid w:val="00517A68"/>
    <w:rsid w:val="005263E7"/>
    <w:rsid w:val="00652350"/>
    <w:rsid w:val="00713B26"/>
    <w:rsid w:val="007334CA"/>
    <w:rsid w:val="007B1874"/>
    <w:rsid w:val="00883A81"/>
    <w:rsid w:val="008A4DD7"/>
    <w:rsid w:val="00964975"/>
    <w:rsid w:val="00975A82"/>
    <w:rsid w:val="009A4F0C"/>
    <w:rsid w:val="009E0399"/>
    <w:rsid w:val="009F62F1"/>
    <w:rsid w:val="00A61DB0"/>
    <w:rsid w:val="00AE7CFE"/>
    <w:rsid w:val="00AF61FF"/>
    <w:rsid w:val="00B92871"/>
    <w:rsid w:val="00C03C8C"/>
    <w:rsid w:val="00C415C5"/>
    <w:rsid w:val="00C9239D"/>
    <w:rsid w:val="00CC303B"/>
    <w:rsid w:val="00CC7184"/>
    <w:rsid w:val="00D13C78"/>
    <w:rsid w:val="00D22C6C"/>
    <w:rsid w:val="00D25C55"/>
    <w:rsid w:val="00D5166F"/>
    <w:rsid w:val="00D941F0"/>
    <w:rsid w:val="00DA477B"/>
    <w:rsid w:val="00DB221D"/>
    <w:rsid w:val="00E62D55"/>
    <w:rsid w:val="00E90A11"/>
    <w:rsid w:val="00EE13F9"/>
    <w:rsid w:val="00F305F6"/>
    <w:rsid w:val="00F3073A"/>
    <w:rsid w:val="00F36E3B"/>
    <w:rsid w:val="00F76CC9"/>
    <w:rsid w:val="00FA35B7"/>
    <w:rsid w:val="00FA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221F4E"/>
  <w15:docId w15:val="{77C52771-96E2-4C35-B563-E79E12B1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B1874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C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CFE"/>
  </w:style>
  <w:style w:type="paragraph" w:styleId="a5">
    <w:name w:val="footer"/>
    <w:basedOn w:val="a"/>
    <w:link w:val="a6"/>
    <w:uiPriority w:val="99"/>
    <w:unhideWhenUsed/>
    <w:rsid w:val="00AE7C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CFE"/>
  </w:style>
  <w:style w:type="paragraph" w:styleId="a7">
    <w:name w:val="Note Heading"/>
    <w:basedOn w:val="a"/>
    <w:next w:val="a"/>
    <w:link w:val="a8"/>
    <w:uiPriority w:val="99"/>
    <w:semiHidden/>
    <w:unhideWhenUsed/>
    <w:rsid w:val="004C6D22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4C6D22"/>
    <w:rPr>
      <w:rFonts w:asciiTheme="minorEastAsia"/>
      <w:sz w:val="22"/>
    </w:rPr>
  </w:style>
  <w:style w:type="paragraph" w:styleId="a9">
    <w:name w:val="Closing"/>
    <w:basedOn w:val="a"/>
    <w:link w:val="aa"/>
    <w:uiPriority w:val="99"/>
    <w:semiHidden/>
    <w:unhideWhenUsed/>
    <w:rsid w:val="004C6D22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4C6D22"/>
    <w:rPr>
      <w:rFonts w:asciiTheme="minorEastAsia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A6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61D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S99\&#12487;&#12473;&#12463;&#12488;&#12483;&#12503;\&#26032;&#35215;Microsoft%20Office%20Word%20&#2599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新規Microsoft Office Word 文書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WS99</dc:creator>
  <cp:keywords/>
  <dc:description/>
  <cp:lastModifiedBy>WS06</cp:lastModifiedBy>
  <cp:revision>3</cp:revision>
  <cp:lastPrinted>2026-07-30T04:06:00Z</cp:lastPrinted>
  <dcterms:created xsi:type="dcterms:W3CDTF">2026-08-04T01:23:00Z</dcterms:created>
  <dcterms:modified xsi:type="dcterms:W3CDTF">2026-08-04T02:01:00Z</dcterms:modified>
</cp:coreProperties>
</file>